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32" w:rsidRDefault="00953821" w:rsidP="00856BD5">
      <w:pPr>
        <w:pStyle w:val="1"/>
      </w:pPr>
      <w:r>
        <w:t>Размещение рекламы на автобусах</w:t>
      </w:r>
    </w:p>
    <w:tbl>
      <w:tblPr>
        <w:tblStyle w:val="ab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649"/>
        <w:gridCol w:w="2041"/>
        <w:gridCol w:w="1021"/>
        <w:gridCol w:w="1021"/>
        <w:gridCol w:w="1021"/>
        <w:gridCol w:w="1021"/>
      </w:tblGrid>
      <w:tr w:rsidR="001248F1" w:rsidRPr="008F391F" w:rsidTr="007568FE">
        <w:trPr>
          <w:tblHeader/>
        </w:trPr>
        <w:tc>
          <w:tcPr>
            <w:tcW w:w="4649" w:type="dxa"/>
            <w:tcBorders>
              <w:righ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1248F1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Вид транспорта и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формат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размещения</w:t>
            </w:r>
          </w:p>
        </w:tc>
        <w:tc>
          <w:tcPr>
            <w:tcW w:w="2041" w:type="dxa"/>
            <w:tcBorders>
              <w:left w:val="single" w:sz="8" w:space="0" w:color="FFE080"/>
              <w:righ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3E485C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Статья</w:t>
            </w:r>
          </w:p>
        </w:tc>
        <w:tc>
          <w:tcPr>
            <w:tcW w:w="4084" w:type="dxa"/>
            <w:gridSpan w:val="4"/>
            <w:tcBorders>
              <w:lef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297241">
            <w:pPr>
              <w:pStyle w:val="2"/>
              <w:jc w:val="center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Стоимость</w:t>
            </w:r>
          </w:p>
        </w:tc>
      </w:tr>
      <w:tr w:rsidR="008F391F" w:rsidTr="00A43480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1248F1" w:rsidP="0039607E">
            <w:pPr>
              <w:tabs>
                <w:tab w:val="right" w:pos="4423"/>
              </w:tabs>
              <w:rPr>
                <w:sz w:val="28"/>
                <w:szCs w:val="28"/>
              </w:rPr>
            </w:pPr>
            <w:r w:rsidRPr="00E103B5">
              <w:rPr>
                <w:b/>
                <w:sz w:val="28"/>
                <w:szCs w:val="28"/>
                <w:lang w:val="en-US"/>
              </w:rPr>
              <w:t>Hyundai</w:t>
            </w:r>
            <w:r w:rsidRPr="00EA0DB2">
              <w:rPr>
                <w:sz w:val="24"/>
                <w:szCs w:val="24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 w:rsidRPr="00E103B5">
              <w:rPr>
                <w:b/>
                <w:color w:val="FF4000"/>
                <w:sz w:val="28"/>
                <w:szCs w:val="28"/>
              </w:rPr>
              <w:t>2</w:t>
            </w:r>
            <w:r w:rsidR="008A6A57">
              <w:rPr>
                <w:b/>
                <w:color w:val="FF4000"/>
                <w:sz w:val="28"/>
                <w:szCs w:val="28"/>
                <w:lang w:val="en-US"/>
              </w:rPr>
              <w:t>7</w:t>
            </w:r>
            <w:r w:rsidRPr="00E103B5">
              <w:rPr>
                <w:b/>
                <w:color w:val="FF4000"/>
                <w:sz w:val="28"/>
                <w:szCs w:val="28"/>
              </w:rPr>
              <w:t>,5</w:t>
            </w:r>
            <w:r w:rsidR="00B550FF">
              <w:rPr>
                <w:b/>
                <w:color w:val="FF4000"/>
                <w:sz w:val="28"/>
                <w:szCs w:val="28"/>
                <w:lang w:val="en-US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8F391F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011CEE" w:rsidTr="00FE3118">
        <w:tc>
          <w:tcPr>
            <w:tcW w:w="4649" w:type="dxa"/>
            <w:vMerge w:val="restart"/>
            <w:vAlign w:val="center"/>
          </w:tcPr>
          <w:p w:rsidR="00011CEE" w:rsidRDefault="00011CEE" w:rsidP="00DD2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9300E0" wp14:editId="20953D96">
                  <wp:extent cx="2733675" cy="1664125"/>
                  <wp:effectExtent l="0" t="0" r="0" b="0"/>
                  <wp:docPr id="1" name="Рисунок 1" descr="D:\_works\ObuvCom\obuvcom_bus_03_04_hyund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works\ObuvCom\obuvcom_bus_03_04_hyund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98" cy="166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011CEE" w:rsidRDefault="00011CEE" w:rsidP="00856BD5">
            <w:r>
              <w:t>Аренда</w:t>
            </w:r>
          </w:p>
        </w:tc>
        <w:tc>
          <w:tcPr>
            <w:tcW w:w="1021" w:type="dxa"/>
            <w:vAlign w:val="bottom"/>
          </w:tcPr>
          <w:p w:rsidR="00011CEE" w:rsidRPr="00F5595A" w:rsidRDefault="006A1DBB" w:rsidP="00C84B51">
            <w:pPr>
              <w:jc w:val="center"/>
            </w:pPr>
            <w:r>
              <w:t>17</w:t>
            </w:r>
            <w:r w:rsidR="00011CEE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>
              <w:t>51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>
              <w:t>102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>
              <w:t>204</w:t>
            </w:r>
            <w:r w:rsidRPr="00F5595A">
              <w:t xml:space="preserve"> 000</w:t>
            </w:r>
          </w:p>
        </w:tc>
      </w:tr>
      <w:tr w:rsidR="00011CEE" w:rsidTr="00FE3118">
        <w:tc>
          <w:tcPr>
            <w:tcW w:w="4649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Default="00011CEE" w:rsidP="00856BD5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C84B51">
            <w:pPr>
              <w:jc w:val="center"/>
            </w:pPr>
            <w:r w:rsidRPr="00F5595A">
              <w:t>15 000</w:t>
            </w:r>
          </w:p>
        </w:tc>
      </w:tr>
      <w:tr w:rsidR="00011CEE" w:rsidTr="00FE3118">
        <w:tc>
          <w:tcPr>
            <w:tcW w:w="4649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12173A" w:rsidRDefault="00011CEE" w:rsidP="00856BD5">
            <w:r>
              <w:t>Печать</w:t>
            </w:r>
          </w:p>
        </w:tc>
        <w:tc>
          <w:tcPr>
            <w:tcW w:w="1021" w:type="dxa"/>
            <w:vAlign w:val="bottom"/>
          </w:tcPr>
          <w:p w:rsidR="00011CEE" w:rsidRPr="00F5595A" w:rsidRDefault="008150AF" w:rsidP="00C84B51">
            <w:pPr>
              <w:jc w:val="center"/>
            </w:pPr>
            <w:r>
              <w:t>18</w:t>
            </w:r>
            <w:r w:rsidR="00011CEE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8150AF" w:rsidP="00C84B51">
            <w:pPr>
              <w:jc w:val="center"/>
            </w:pPr>
            <w:r>
              <w:t>18</w:t>
            </w:r>
            <w:r w:rsidR="00011CEE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8150AF" w:rsidP="00C84B51">
            <w:pPr>
              <w:jc w:val="center"/>
            </w:pPr>
            <w:r>
              <w:t>18</w:t>
            </w:r>
            <w:r w:rsidR="00011CEE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8150AF" w:rsidP="00C84B51">
            <w:pPr>
              <w:jc w:val="center"/>
            </w:pPr>
            <w:r>
              <w:t>18</w:t>
            </w:r>
            <w:r w:rsidR="00011CEE">
              <w:t xml:space="preserve"> 000</w:t>
            </w:r>
          </w:p>
        </w:tc>
      </w:tr>
      <w:tr w:rsidR="00011CEE" w:rsidRPr="007813BA" w:rsidTr="00FE3118">
        <w:tc>
          <w:tcPr>
            <w:tcW w:w="4649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7813BA" w:rsidRDefault="00011CEE" w:rsidP="00856BD5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011CEE" w:rsidRPr="007813BA" w:rsidRDefault="008150AF" w:rsidP="00C84B5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011CEE"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7813BA" w:rsidRDefault="008150AF" w:rsidP="00C84B51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011CEE"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7813BA" w:rsidRDefault="008150AF" w:rsidP="00C84B51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  <w:r w:rsidR="00011CEE"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7813BA" w:rsidRDefault="008150AF" w:rsidP="00C84B51">
            <w:pPr>
              <w:jc w:val="center"/>
              <w:rPr>
                <w:b/>
              </w:rPr>
            </w:pPr>
            <w:r>
              <w:rPr>
                <w:b/>
              </w:rPr>
              <w:t>237</w:t>
            </w:r>
            <w:r w:rsidR="00011CEE">
              <w:rPr>
                <w:b/>
              </w:rPr>
              <w:t xml:space="preserve"> 000</w:t>
            </w:r>
          </w:p>
        </w:tc>
      </w:tr>
      <w:tr w:rsidR="00011CEE" w:rsidRPr="007813BA" w:rsidTr="00FE3118">
        <w:tc>
          <w:tcPr>
            <w:tcW w:w="4649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011CEE" w:rsidRDefault="00011CEE" w:rsidP="00C84B51">
            <w:pPr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C8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C8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C84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C84B51">
            <w:pPr>
              <w:jc w:val="center"/>
              <w:rPr>
                <w:sz w:val="20"/>
                <w:szCs w:val="20"/>
              </w:rPr>
            </w:pPr>
          </w:p>
        </w:tc>
      </w:tr>
      <w:tr w:rsidR="00011CEE" w:rsidRPr="001248F1" w:rsidTr="00FE3118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3F0DB9" w:rsidP="008150AF">
            <w:pPr>
              <w:tabs>
                <w:tab w:val="right" w:pos="4423"/>
              </w:tabs>
              <w:rPr>
                <w:sz w:val="28"/>
                <w:szCs w:val="28"/>
              </w:rPr>
            </w:pPr>
            <w:r w:rsidRPr="00E103B5">
              <w:rPr>
                <w:b/>
                <w:sz w:val="28"/>
                <w:szCs w:val="28"/>
                <w:lang w:val="en-US"/>
              </w:rPr>
              <w:t>Hyundai</w:t>
            </w:r>
            <w:r w:rsidR="008150AF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="008150AF">
              <w:rPr>
                <w:b/>
                <w:sz w:val="28"/>
                <w:szCs w:val="28"/>
              </w:rPr>
              <w:t>борт+ЗЧ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  <w:r w:rsidRPr="00EA0DB2">
              <w:rPr>
                <w:sz w:val="24"/>
                <w:szCs w:val="24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 w:rsidR="008150AF">
              <w:rPr>
                <w:b/>
                <w:color w:val="FF4000"/>
                <w:sz w:val="28"/>
                <w:szCs w:val="28"/>
              </w:rPr>
              <w:t>36</w:t>
            </w:r>
            <w:r w:rsidRPr="003F0DB9">
              <w:rPr>
                <w:b/>
                <w:color w:val="FF4000"/>
                <w:sz w:val="28"/>
                <w:szCs w:val="28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C84B5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EF7E39" w:rsidRPr="00F5595A" w:rsidTr="00FE3118">
        <w:tc>
          <w:tcPr>
            <w:tcW w:w="4649" w:type="dxa"/>
            <w:vMerge w:val="restart"/>
            <w:vAlign w:val="center"/>
          </w:tcPr>
          <w:p w:rsidR="00EF7E39" w:rsidRDefault="00A43480" w:rsidP="00DD27D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23.5pt;height:114pt">
                  <v:imagedata r:id="rId8" o:title="WhatsApp Image 2022-01-26 at 19"/>
                </v:shape>
              </w:pict>
            </w:r>
          </w:p>
        </w:tc>
        <w:tc>
          <w:tcPr>
            <w:tcW w:w="2041" w:type="dxa"/>
            <w:vAlign w:val="bottom"/>
          </w:tcPr>
          <w:p w:rsidR="00EF7E39" w:rsidRDefault="00EF7E39" w:rsidP="00C84B51">
            <w:r>
              <w:t>Аренда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6A1DBB">
            <w:pPr>
              <w:jc w:val="center"/>
            </w:pPr>
            <w:r>
              <w:t>2</w:t>
            </w:r>
            <w:r w:rsidR="006A1DBB">
              <w:t>0</w:t>
            </w:r>
            <w:r w:rsidRPr="00F5595A">
              <w:t xml:space="preserve"> </w:t>
            </w:r>
            <w:r w:rsidR="006A1DBB">
              <w:t>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7568FE" w:rsidP="007568FE">
            <w:pPr>
              <w:jc w:val="center"/>
            </w:pPr>
            <w:r>
              <w:t>61</w:t>
            </w:r>
            <w:r w:rsidR="00EF7E39">
              <w:t> </w:t>
            </w:r>
            <w:r>
              <w:rPr>
                <w:lang w:val="en-US"/>
              </w:rPr>
              <w:t>5</w:t>
            </w:r>
            <w:r w:rsidR="00EF7E39"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12</w:t>
            </w:r>
            <w:r w:rsidR="007568FE">
              <w:rPr>
                <w:lang w:val="en-US"/>
              </w:rPr>
              <w:t>3</w:t>
            </w:r>
            <w:r>
              <w:t> </w:t>
            </w:r>
            <w:r w:rsidRPr="00F5595A">
              <w:t>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2</w:t>
            </w:r>
            <w:r w:rsidR="007568FE">
              <w:rPr>
                <w:lang w:val="en-US"/>
              </w:rPr>
              <w:t>46</w:t>
            </w:r>
            <w:r w:rsidRPr="00F5595A">
              <w:t xml:space="preserve"> 000</w:t>
            </w:r>
          </w:p>
        </w:tc>
      </w:tr>
      <w:tr w:rsidR="00EF7E39" w:rsidRPr="00F5595A" w:rsidTr="00FE3118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Default="00EF7E39" w:rsidP="00C84B5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84B51">
            <w:pPr>
              <w:jc w:val="center"/>
            </w:pPr>
            <w:r>
              <w:t>22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84B51">
            <w:pPr>
              <w:jc w:val="center"/>
            </w:pPr>
            <w:r>
              <w:t>22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84B51">
            <w:pPr>
              <w:jc w:val="center"/>
            </w:pPr>
            <w:r>
              <w:t>22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84B51">
            <w:pPr>
              <w:jc w:val="center"/>
            </w:pPr>
            <w:r>
              <w:t>22</w:t>
            </w:r>
            <w:r w:rsidRPr="00F5595A">
              <w:t xml:space="preserve"> 000</w:t>
            </w:r>
          </w:p>
        </w:tc>
      </w:tr>
      <w:tr w:rsidR="00EF7E39" w:rsidRPr="00F5595A" w:rsidTr="00FE3118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Pr="0012173A" w:rsidRDefault="00EF7E39" w:rsidP="00C84B51">
            <w:r>
              <w:t>Печать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2</w:t>
            </w:r>
            <w:r w:rsidR="008150AF">
              <w:t>2</w:t>
            </w:r>
            <w:r>
              <w:t xml:space="preserve"> </w:t>
            </w:r>
            <w:r w:rsidR="007568FE">
              <w:rPr>
                <w:lang w:val="en-US"/>
              </w:rPr>
              <w:t>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2</w:t>
            </w:r>
            <w:r w:rsidR="008150AF">
              <w:t>2</w:t>
            </w:r>
            <w:r>
              <w:t xml:space="preserve"> </w:t>
            </w:r>
            <w:r w:rsidR="007568FE">
              <w:rPr>
                <w:lang w:val="en-US"/>
              </w:rPr>
              <w:t>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8150AF" w:rsidP="007568FE">
            <w:pPr>
              <w:jc w:val="center"/>
            </w:pPr>
            <w:r>
              <w:t>2</w:t>
            </w:r>
            <w:r w:rsidR="00FC1997">
              <w:t>2</w:t>
            </w:r>
            <w:r w:rsidR="00EF7E39">
              <w:t xml:space="preserve"> </w:t>
            </w:r>
            <w:r w:rsidR="007568FE">
              <w:rPr>
                <w:lang w:val="en-US"/>
              </w:rPr>
              <w:t>0</w:t>
            </w:r>
            <w:r w:rsidR="00EF7E39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2</w:t>
            </w:r>
            <w:r w:rsidR="008150AF">
              <w:rPr>
                <w:lang w:val="en-US"/>
              </w:rPr>
              <w:t>2</w:t>
            </w:r>
            <w:r>
              <w:t xml:space="preserve"> </w:t>
            </w:r>
            <w:r w:rsidR="007568FE">
              <w:rPr>
                <w:lang w:val="en-US"/>
              </w:rPr>
              <w:t>0</w:t>
            </w:r>
            <w:r>
              <w:t>00</w:t>
            </w:r>
          </w:p>
        </w:tc>
      </w:tr>
      <w:tr w:rsidR="00EF7E39" w:rsidRPr="007813BA" w:rsidTr="00FE3118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Pr="007813BA" w:rsidRDefault="00EF7E39" w:rsidP="00C84B5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EF7E39" w:rsidRPr="007813BA" w:rsidRDefault="008150AF" w:rsidP="007568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64</w:t>
            </w:r>
            <w:r w:rsidR="00EF7E39">
              <w:rPr>
                <w:b/>
              </w:rPr>
              <w:t xml:space="preserve"> </w:t>
            </w:r>
            <w:r w:rsidR="007568FE">
              <w:rPr>
                <w:b/>
                <w:lang w:val="en-US"/>
              </w:rPr>
              <w:t>5</w:t>
            </w:r>
            <w:r w:rsidR="00EF7E39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EF7E39" w:rsidRPr="007813BA" w:rsidRDefault="00EF7E39" w:rsidP="007568F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150AF">
              <w:rPr>
                <w:b/>
                <w:lang w:val="en-US"/>
              </w:rPr>
              <w:t>05</w:t>
            </w:r>
            <w:r>
              <w:rPr>
                <w:b/>
              </w:rPr>
              <w:t> 500</w:t>
            </w:r>
          </w:p>
        </w:tc>
        <w:tc>
          <w:tcPr>
            <w:tcW w:w="1021" w:type="dxa"/>
            <w:vAlign w:val="bottom"/>
          </w:tcPr>
          <w:p w:rsidR="00EF7E39" w:rsidRPr="007813BA" w:rsidRDefault="008150AF" w:rsidP="007568FE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  <w:r w:rsidR="00EF7E39">
              <w:rPr>
                <w:b/>
              </w:rPr>
              <w:t xml:space="preserve"> </w:t>
            </w:r>
            <w:r w:rsidR="007568FE">
              <w:rPr>
                <w:b/>
                <w:lang w:val="en-US"/>
              </w:rPr>
              <w:t>0</w:t>
            </w:r>
            <w:r w:rsidR="00EF7E39">
              <w:rPr>
                <w:b/>
              </w:rPr>
              <w:t>0</w:t>
            </w:r>
            <w:r w:rsidR="00EF7E39"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EF7E39" w:rsidRPr="007813BA" w:rsidRDefault="00EF7E39" w:rsidP="007568FE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="008150AF"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</w:t>
            </w:r>
            <w:r w:rsidR="007568FE">
              <w:rPr>
                <w:b/>
                <w:lang w:val="en-US"/>
              </w:rPr>
              <w:t>0</w:t>
            </w:r>
            <w:r>
              <w:rPr>
                <w:b/>
              </w:rPr>
              <w:t>0</w:t>
            </w:r>
            <w:r w:rsidRPr="007813BA">
              <w:rPr>
                <w:b/>
              </w:rPr>
              <w:t>0</w:t>
            </w:r>
          </w:p>
        </w:tc>
      </w:tr>
      <w:tr w:rsidR="00EF7E39" w:rsidRPr="007813BA" w:rsidTr="007568FE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6125" w:type="dxa"/>
            <w:gridSpan w:val="5"/>
            <w:vAlign w:val="bottom"/>
          </w:tcPr>
          <w:p w:rsidR="00EF7E39" w:rsidRPr="00EF7E39" w:rsidRDefault="00EF7E39" w:rsidP="00EF7E39">
            <w:pPr>
              <w:rPr>
                <w:sz w:val="20"/>
                <w:szCs w:val="20"/>
              </w:rPr>
            </w:pPr>
          </w:p>
        </w:tc>
      </w:tr>
    </w:tbl>
    <w:p w:rsidR="000024F7" w:rsidRDefault="000024F7"/>
    <w:tbl>
      <w:tblPr>
        <w:tblStyle w:val="ab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649"/>
        <w:gridCol w:w="2041"/>
        <w:gridCol w:w="1021"/>
        <w:gridCol w:w="340"/>
        <w:gridCol w:w="681"/>
        <w:gridCol w:w="680"/>
        <w:gridCol w:w="341"/>
        <w:gridCol w:w="1021"/>
      </w:tblGrid>
      <w:tr w:rsidR="00312FBC" w:rsidRPr="001248F1" w:rsidTr="007568FE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39607E">
            <w:pPr>
              <w:tabs>
                <w:tab w:val="right" w:pos="4423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Задняя часть</w:t>
            </w:r>
            <w:r w:rsidRPr="00EA0DB2">
              <w:rPr>
                <w:sz w:val="24"/>
                <w:szCs w:val="28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6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 w:rsidRPr="00D86AAC">
              <w:rPr>
                <w:b/>
                <w:color w:val="FF4000"/>
                <w:sz w:val="28"/>
                <w:szCs w:val="28"/>
              </w:rPr>
              <w:t xml:space="preserve">0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C84B5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312FBC" w:rsidRPr="00F5595A" w:rsidTr="007568FE">
        <w:tc>
          <w:tcPr>
            <w:tcW w:w="4649" w:type="dxa"/>
            <w:vMerge w:val="restart"/>
            <w:vAlign w:val="center"/>
          </w:tcPr>
          <w:p w:rsidR="00312FBC" w:rsidRDefault="00312FBC" w:rsidP="00DE3F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6800" cy="16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techmarket_bus_02_01_bac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3F35">
              <w:rPr>
                <w:noProof/>
                <w:lang w:eastAsia="ru-RU"/>
              </w:rPr>
              <w:drawing>
                <wp:inline distT="0" distB="0" distL="0" distR="0" wp14:anchorId="5AAC334D" wp14:editId="1B38EC50">
                  <wp:extent cx="1388571" cy="1620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techmarket_bus_02_01_back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312FBC" w:rsidRDefault="00312FBC" w:rsidP="00C84B51">
            <w:r>
              <w:t>Аренда</w:t>
            </w:r>
            <w:r w:rsidR="007568FE">
              <w:t>**</w:t>
            </w:r>
          </w:p>
        </w:tc>
        <w:tc>
          <w:tcPr>
            <w:tcW w:w="1021" w:type="dxa"/>
            <w:vAlign w:val="bottom"/>
          </w:tcPr>
          <w:p w:rsidR="00312FBC" w:rsidRPr="00F5595A" w:rsidRDefault="00855A59" w:rsidP="00C84B51">
            <w:pPr>
              <w:jc w:val="center"/>
            </w:pPr>
            <w:r>
              <w:t>10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855A59" w:rsidP="00C84B51">
            <w:pPr>
              <w:jc w:val="center"/>
            </w:pPr>
            <w:r>
              <w:rPr>
                <w:lang w:val="en-US"/>
              </w:rPr>
              <w:t>30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855A59" w:rsidP="00C84B51">
            <w:pPr>
              <w:jc w:val="center"/>
            </w:pPr>
            <w:r>
              <w:rPr>
                <w:lang w:val="en-US"/>
              </w:rPr>
              <w:t>60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855A59" w:rsidP="00C84B51">
            <w:pPr>
              <w:jc w:val="center"/>
            </w:pPr>
            <w:r>
              <w:rPr>
                <w:lang w:val="en-US"/>
              </w:rPr>
              <w:t>120</w:t>
            </w:r>
            <w:r w:rsidR="00312FBC" w:rsidRPr="00F5595A">
              <w:t xml:space="preserve"> 000</w:t>
            </w:r>
          </w:p>
        </w:tc>
      </w:tr>
      <w:tr w:rsidR="00312FBC" w:rsidRPr="00F5595A" w:rsidTr="007568FE">
        <w:tc>
          <w:tcPr>
            <w:tcW w:w="4649" w:type="dxa"/>
            <w:vMerge/>
            <w:vAlign w:val="bottom"/>
          </w:tcPr>
          <w:p w:rsidR="00312FBC" w:rsidRDefault="00312FBC" w:rsidP="00C84B51"/>
        </w:tc>
        <w:tc>
          <w:tcPr>
            <w:tcW w:w="2041" w:type="dxa"/>
            <w:vAlign w:val="bottom"/>
          </w:tcPr>
          <w:p w:rsidR="00312FBC" w:rsidRDefault="00312FBC" w:rsidP="00C84B5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312FBC" w:rsidRPr="00F5595A" w:rsidRDefault="000A7B07" w:rsidP="00C84B51">
            <w:pPr>
              <w:jc w:val="center"/>
            </w:pPr>
            <w:r>
              <w:rPr>
                <w:lang w:val="en-US"/>
              </w:rPr>
              <w:t>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0A7B07" w:rsidP="00C84B51">
            <w:pPr>
              <w:jc w:val="center"/>
            </w:pPr>
            <w:r>
              <w:rPr>
                <w:lang w:val="en-US"/>
              </w:rPr>
              <w:t>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0A7B07" w:rsidP="00C84B51">
            <w:pPr>
              <w:jc w:val="center"/>
            </w:pPr>
            <w:r>
              <w:rPr>
                <w:lang w:val="en-US"/>
              </w:rPr>
              <w:t>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0A7B07" w:rsidP="00C84B51">
            <w:pPr>
              <w:jc w:val="center"/>
            </w:pPr>
            <w:r>
              <w:rPr>
                <w:lang w:val="en-US"/>
              </w:rPr>
              <w:t>5</w:t>
            </w:r>
            <w:r w:rsidR="00312FBC" w:rsidRPr="00F5595A">
              <w:t xml:space="preserve"> 000</w:t>
            </w:r>
          </w:p>
        </w:tc>
      </w:tr>
      <w:tr w:rsidR="00312FBC" w:rsidRPr="00F5595A" w:rsidTr="007568FE">
        <w:tc>
          <w:tcPr>
            <w:tcW w:w="4649" w:type="dxa"/>
            <w:vMerge/>
            <w:vAlign w:val="bottom"/>
          </w:tcPr>
          <w:p w:rsidR="00312FBC" w:rsidRDefault="00312FBC" w:rsidP="00C84B51"/>
        </w:tc>
        <w:tc>
          <w:tcPr>
            <w:tcW w:w="2041" w:type="dxa"/>
            <w:vAlign w:val="bottom"/>
          </w:tcPr>
          <w:p w:rsidR="00312FBC" w:rsidRPr="0012173A" w:rsidRDefault="00312FBC" w:rsidP="00C84B51">
            <w:r>
              <w:t>Печать</w:t>
            </w:r>
          </w:p>
        </w:tc>
        <w:tc>
          <w:tcPr>
            <w:tcW w:w="1021" w:type="dxa"/>
            <w:vAlign w:val="bottom"/>
          </w:tcPr>
          <w:p w:rsidR="00312FBC" w:rsidRPr="00F5595A" w:rsidRDefault="00857D26" w:rsidP="00C84B51">
            <w:pPr>
              <w:jc w:val="center"/>
            </w:pPr>
            <w:r>
              <w:t>5</w:t>
            </w:r>
            <w:r w:rsidR="00312FBC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857D26" w:rsidP="00C84B51">
            <w:pPr>
              <w:jc w:val="center"/>
            </w:pPr>
            <w:r>
              <w:t>5</w:t>
            </w:r>
            <w:r w:rsidR="00312FBC"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F5595A" w:rsidRDefault="00857D26" w:rsidP="00C84B51">
            <w:pPr>
              <w:jc w:val="center"/>
            </w:pPr>
            <w:r>
              <w:t>5</w:t>
            </w:r>
            <w:r w:rsidR="00312FBC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857D26" w:rsidP="00C84B51">
            <w:pPr>
              <w:jc w:val="center"/>
            </w:pPr>
            <w:r>
              <w:t>5</w:t>
            </w:r>
            <w:r w:rsidR="00312FBC">
              <w:t xml:space="preserve"> 000</w:t>
            </w:r>
          </w:p>
        </w:tc>
      </w:tr>
      <w:tr w:rsidR="00312FBC" w:rsidRPr="007813BA" w:rsidTr="007568FE">
        <w:tc>
          <w:tcPr>
            <w:tcW w:w="4649" w:type="dxa"/>
            <w:vMerge/>
            <w:vAlign w:val="bottom"/>
          </w:tcPr>
          <w:p w:rsidR="00312FBC" w:rsidRDefault="00312FBC" w:rsidP="00C84B51"/>
        </w:tc>
        <w:tc>
          <w:tcPr>
            <w:tcW w:w="2041" w:type="dxa"/>
            <w:vAlign w:val="bottom"/>
          </w:tcPr>
          <w:p w:rsidR="00312FBC" w:rsidRPr="007813BA" w:rsidRDefault="00312FBC" w:rsidP="00C84B5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312FBC" w:rsidRPr="007813BA" w:rsidRDefault="00855A59" w:rsidP="007568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</w:t>
            </w:r>
            <w:r w:rsidR="00312FBC">
              <w:rPr>
                <w:b/>
              </w:rPr>
              <w:t xml:space="preserve"> 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7813BA" w:rsidRDefault="00855A59" w:rsidP="007568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40</w:t>
            </w:r>
            <w:r w:rsidR="007568FE">
              <w:rPr>
                <w:b/>
                <w:lang w:val="en-US"/>
              </w:rPr>
              <w:t xml:space="preserve"> </w:t>
            </w:r>
            <w:r w:rsidR="00312FBC">
              <w:rPr>
                <w:b/>
              </w:rPr>
              <w:t>000</w:t>
            </w:r>
          </w:p>
        </w:tc>
        <w:tc>
          <w:tcPr>
            <w:tcW w:w="1021" w:type="dxa"/>
            <w:gridSpan w:val="2"/>
            <w:vAlign w:val="bottom"/>
          </w:tcPr>
          <w:p w:rsidR="00312FBC" w:rsidRPr="007813BA" w:rsidRDefault="00855A59" w:rsidP="000A7B0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70</w:t>
            </w:r>
            <w:r w:rsidR="00312FBC">
              <w:rPr>
                <w:b/>
              </w:rPr>
              <w:t xml:space="preserve"> 00</w:t>
            </w:r>
            <w:r w:rsidR="00312FBC"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312FBC" w:rsidRPr="007813BA" w:rsidRDefault="00855A59" w:rsidP="000A7B0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130</w:t>
            </w:r>
            <w:r w:rsidR="00312FBC">
              <w:rPr>
                <w:b/>
              </w:rPr>
              <w:t xml:space="preserve"> 00</w:t>
            </w:r>
            <w:r w:rsidR="00312FBC" w:rsidRPr="007813BA">
              <w:rPr>
                <w:b/>
              </w:rPr>
              <w:t>0</w:t>
            </w:r>
          </w:p>
        </w:tc>
      </w:tr>
      <w:tr w:rsidR="00A43480" w:rsidRPr="007813BA" w:rsidTr="007568FE">
        <w:tc>
          <w:tcPr>
            <w:tcW w:w="4649" w:type="dxa"/>
            <w:vAlign w:val="bottom"/>
          </w:tcPr>
          <w:p w:rsidR="00A43480" w:rsidRDefault="00A43480" w:rsidP="00C84B51"/>
        </w:tc>
        <w:tc>
          <w:tcPr>
            <w:tcW w:w="2041" w:type="dxa"/>
            <w:vAlign w:val="bottom"/>
          </w:tcPr>
          <w:p w:rsidR="00A43480" w:rsidRPr="007813BA" w:rsidRDefault="00A43480" w:rsidP="00C84B51">
            <w:pPr>
              <w:rPr>
                <w:b/>
              </w:rPr>
            </w:pPr>
          </w:p>
        </w:tc>
        <w:tc>
          <w:tcPr>
            <w:tcW w:w="1021" w:type="dxa"/>
            <w:vAlign w:val="bottom"/>
          </w:tcPr>
          <w:p w:rsidR="00A43480" w:rsidRDefault="00A43480" w:rsidP="007568F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21" w:type="dxa"/>
            <w:gridSpan w:val="2"/>
            <w:vAlign w:val="bottom"/>
          </w:tcPr>
          <w:p w:rsidR="00A43480" w:rsidRDefault="00A43480" w:rsidP="007568F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21" w:type="dxa"/>
            <w:gridSpan w:val="2"/>
            <w:vAlign w:val="bottom"/>
          </w:tcPr>
          <w:p w:rsidR="00A43480" w:rsidRDefault="00A43480" w:rsidP="000A7B0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21" w:type="dxa"/>
            <w:vAlign w:val="bottom"/>
          </w:tcPr>
          <w:p w:rsidR="00A43480" w:rsidRDefault="00A43480" w:rsidP="000A7B07">
            <w:pPr>
              <w:jc w:val="center"/>
              <w:rPr>
                <w:b/>
                <w:lang w:val="en-US"/>
              </w:rPr>
            </w:pPr>
          </w:p>
        </w:tc>
      </w:tr>
      <w:tr w:rsidR="00EF7E39" w:rsidRPr="001248F1" w:rsidTr="007568FE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39607E">
            <w:pPr>
              <w:tabs>
                <w:tab w:val="right" w:pos="4423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Заднее стекло</w:t>
            </w:r>
            <w:r w:rsidRPr="00EA0DB2">
              <w:rPr>
                <w:sz w:val="24"/>
                <w:szCs w:val="28"/>
              </w:rPr>
              <w:t xml:space="preserve"> (Дэу, </w:t>
            </w:r>
            <w:proofErr w:type="gramStart"/>
            <w:r w:rsidRPr="00EA0DB2">
              <w:rPr>
                <w:sz w:val="24"/>
                <w:szCs w:val="28"/>
              </w:rPr>
              <w:t>Хёндэ)</w:t>
            </w:r>
            <w:r w:rsidR="007568FE" w:rsidRPr="009E1BA5">
              <w:rPr>
                <w:sz w:val="24"/>
                <w:szCs w:val="28"/>
              </w:rPr>
              <w:t>*</w:t>
            </w:r>
            <w:proofErr w:type="gramEnd"/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1,8</w:t>
            </w:r>
            <w:r w:rsidRPr="00B550FF">
              <w:rPr>
                <w:b/>
                <w:color w:val="FF4000"/>
                <w:sz w:val="28"/>
                <w:szCs w:val="28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C84B5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C84B5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EF7E39" w:rsidRPr="00F5595A" w:rsidTr="007568FE">
        <w:tc>
          <w:tcPr>
            <w:tcW w:w="4649" w:type="dxa"/>
            <w:vMerge w:val="restart"/>
            <w:vAlign w:val="center"/>
          </w:tcPr>
          <w:p w:rsidR="00EF7E39" w:rsidRDefault="00EF7E39" w:rsidP="00C84B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0FD047" wp14:editId="3BB60FBB">
                  <wp:extent cx="1346400" cy="1533600"/>
                  <wp:effectExtent l="0" t="0" r="6350" b="0"/>
                  <wp:docPr id="6" name="Рисунок 6" descr="D:\_works\SovKomBank\bus_window\sovkombank_bus_window_04_02_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_works\SovKomBank\bus_window\sovkombank_bus_window_04_02_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864DE7" wp14:editId="05677003">
                  <wp:extent cx="1342800" cy="163080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riche_bus_window_04_preview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EF7E39" w:rsidRDefault="00EF7E39" w:rsidP="00C84B51">
            <w:r>
              <w:t>Аренда</w:t>
            </w:r>
          </w:p>
        </w:tc>
        <w:tc>
          <w:tcPr>
            <w:tcW w:w="1021" w:type="dxa"/>
            <w:vAlign w:val="bottom"/>
          </w:tcPr>
          <w:p w:rsidR="00EF7E39" w:rsidRPr="00F5595A" w:rsidRDefault="007568FE" w:rsidP="007568FE">
            <w:pPr>
              <w:jc w:val="center"/>
            </w:pPr>
            <w:r>
              <w:rPr>
                <w:lang w:val="en-US"/>
              </w:rPr>
              <w:t>4</w:t>
            </w:r>
            <w:r w:rsidR="00EF7E39" w:rsidRPr="00F5595A">
              <w:t xml:space="preserve"> </w:t>
            </w:r>
            <w:r>
              <w:rPr>
                <w:lang w:val="en-US"/>
              </w:rPr>
              <w:t>0</w:t>
            </w:r>
            <w:r w:rsidR="00EF7E39" w:rsidRPr="00F5595A">
              <w:t>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312FBC" w:rsidP="007568FE">
            <w:pPr>
              <w:jc w:val="center"/>
            </w:pPr>
            <w:r>
              <w:rPr>
                <w:lang w:val="en-US"/>
              </w:rPr>
              <w:t>1</w:t>
            </w:r>
            <w:r w:rsidR="007568FE">
              <w:rPr>
                <w:lang w:val="en-US"/>
              </w:rPr>
              <w:t>2</w:t>
            </w:r>
            <w:r w:rsidR="00EF7E39">
              <w:t xml:space="preserve"> </w:t>
            </w:r>
            <w:r w:rsidR="007568FE">
              <w:rPr>
                <w:lang w:val="en-US"/>
              </w:rPr>
              <w:t>0</w:t>
            </w:r>
            <w:r w:rsidR="00EF7E39">
              <w:t>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EF7E39" w:rsidP="007568FE">
            <w:pPr>
              <w:jc w:val="center"/>
            </w:pPr>
            <w:r>
              <w:t>2</w:t>
            </w:r>
            <w:r w:rsidR="007568FE">
              <w:rPr>
                <w:lang w:val="en-US"/>
              </w:rPr>
              <w:t>4</w:t>
            </w:r>
            <w:r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7568FE">
            <w:pPr>
              <w:jc w:val="center"/>
            </w:pPr>
            <w:r>
              <w:t>4</w:t>
            </w:r>
            <w:r w:rsidR="007568FE">
              <w:rPr>
                <w:lang w:val="en-US"/>
              </w:rPr>
              <w:t>8</w:t>
            </w:r>
            <w:r>
              <w:t xml:space="preserve"> 000</w:t>
            </w:r>
          </w:p>
        </w:tc>
      </w:tr>
      <w:tr w:rsidR="00EF7E39" w:rsidRPr="00F5595A" w:rsidTr="007568FE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Default="00EF7E39" w:rsidP="00C84B5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</w:t>
            </w:r>
            <w:r w:rsidR="00EF7E39"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</w:t>
            </w:r>
            <w:r w:rsidR="00EF7E39" w:rsidRPr="00F5595A">
              <w:t>00</w:t>
            </w:r>
          </w:p>
        </w:tc>
      </w:tr>
      <w:tr w:rsidR="00EF7E39" w:rsidRPr="00F5595A" w:rsidTr="007568FE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Pr="0012173A" w:rsidRDefault="00EF7E39" w:rsidP="00C84B51">
            <w:r>
              <w:t>Печать</w:t>
            </w:r>
          </w:p>
        </w:tc>
        <w:tc>
          <w:tcPr>
            <w:tcW w:w="1021" w:type="dxa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</w:t>
            </w:r>
            <w:r w:rsidR="00EF7E39">
              <w:t>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</w:t>
            </w:r>
            <w:r w:rsidR="00EF7E39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9E1BA5" w:rsidP="00C84B51">
            <w:pPr>
              <w:jc w:val="center"/>
            </w:pPr>
            <w:r>
              <w:t>2 0</w:t>
            </w:r>
            <w:r w:rsidR="00EF7E39">
              <w:t>00</w:t>
            </w:r>
          </w:p>
        </w:tc>
      </w:tr>
      <w:tr w:rsidR="00EF7E39" w:rsidRPr="007813BA" w:rsidTr="007568FE">
        <w:tc>
          <w:tcPr>
            <w:tcW w:w="4649" w:type="dxa"/>
            <w:vMerge/>
            <w:vAlign w:val="bottom"/>
          </w:tcPr>
          <w:p w:rsidR="00EF7E39" w:rsidRDefault="00EF7E39" w:rsidP="00C84B51"/>
        </w:tc>
        <w:tc>
          <w:tcPr>
            <w:tcW w:w="2041" w:type="dxa"/>
            <w:vAlign w:val="bottom"/>
          </w:tcPr>
          <w:p w:rsidR="00EF7E39" w:rsidRPr="007813BA" w:rsidRDefault="00EF7E39" w:rsidP="00C84B5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EF7E39" w:rsidRPr="007813BA" w:rsidRDefault="009E1BA5" w:rsidP="007568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EF7E39">
              <w:rPr>
                <w:b/>
              </w:rPr>
              <w:t xml:space="preserve"> </w:t>
            </w:r>
            <w:r w:rsidR="007568FE">
              <w:rPr>
                <w:b/>
                <w:lang w:val="en-US"/>
              </w:rPr>
              <w:t>0</w:t>
            </w:r>
            <w:r w:rsidR="00EF7E39">
              <w:rPr>
                <w:b/>
              </w:rPr>
              <w:t>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7813BA" w:rsidRDefault="00312FBC" w:rsidP="007568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9E1BA5">
              <w:rPr>
                <w:b/>
                <w:lang w:val="en-US"/>
              </w:rPr>
              <w:t>6</w:t>
            </w:r>
            <w:r w:rsidR="00EF7E39">
              <w:rPr>
                <w:b/>
              </w:rPr>
              <w:t xml:space="preserve"> </w:t>
            </w:r>
            <w:r w:rsidR="007568FE">
              <w:rPr>
                <w:b/>
                <w:lang w:val="en-US"/>
              </w:rPr>
              <w:t>0</w:t>
            </w:r>
            <w:r w:rsidR="00EF7E39">
              <w:rPr>
                <w:b/>
              </w:rPr>
              <w:t>00</w:t>
            </w:r>
          </w:p>
        </w:tc>
        <w:tc>
          <w:tcPr>
            <w:tcW w:w="1021" w:type="dxa"/>
            <w:gridSpan w:val="2"/>
            <w:vAlign w:val="bottom"/>
          </w:tcPr>
          <w:p w:rsidR="00EF7E39" w:rsidRPr="007813BA" w:rsidRDefault="00EF7E39" w:rsidP="007568F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E1BA5">
              <w:rPr>
                <w:b/>
                <w:lang w:val="en-US"/>
              </w:rPr>
              <w:t>8</w:t>
            </w:r>
            <w:r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7813BA" w:rsidRDefault="009E1BA5" w:rsidP="00C84B5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52</w:t>
            </w:r>
            <w:r w:rsidR="00EF7E39">
              <w:rPr>
                <w:b/>
              </w:rPr>
              <w:t xml:space="preserve"> 000</w:t>
            </w:r>
          </w:p>
        </w:tc>
      </w:tr>
      <w:tr w:rsidR="007905E7" w:rsidRPr="001248F1" w:rsidTr="00DC4BF4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tabs>
                <w:tab w:val="right" w:pos="4423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Троллейбус*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36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36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362" w:type="dxa"/>
            <w:gridSpan w:val="2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7905E7" w:rsidRPr="00F5595A" w:rsidTr="00DC4BF4">
        <w:tc>
          <w:tcPr>
            <w:tcW w:w="4649" w:type="dxa"/>
            <w:vMerge w:val="restart"/>
            <w:vAlign w:val="center"/>
          </w:tcPr>
          <w:p w:rsidR="007905E7" w:rsidRDefault="007905E7" w:rsidP="00DC4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25A350" wp14:editId="4AF724D4">
                  <wp:extent cx="2808000" cy="1404000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lley_previe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7905E7" w:rsidRDefault="007905E7" w:rsidP="00DC4BF4">
            <w:r>
              <w:t>Аренда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71</w:t>
            </w:r>
            <w:r w:rsidRPr="00F5595A">
              <w:t xml:space="preserve"> 000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120</w:t>
            </w:r>
            <w:r w:rsidRPr="00F5595A">
              <w:t xml:space="preserve"> 000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240</w:t>
            </w:r>
            <w:r w:rsidRPr="00F5595A">
              <w:t xml:space="preserve"> 000</w:t>
            </w:r>
          </w:p>
        </w:tc>
      </w:tr>
      <w:tr w:rsidR="007905E7" w:rsidRPr="00F5595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2041" w:type="dxa"/>
            <w:vAlign w:val="bottom"/>
          </w:tcPr>
          <w:p w:rsidR="007905E7" w:rsidRDefault="007905E7" w:rsidP="00DC4BF4">
            <w:r>
              <w:t>Монтаж/демонтаж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rPr>
                <w:lang w:val="en-US"/>
              </w:rPr>
              <w:t>6</w:t>
            </w:r>
            <w:r>
              <w:t>50</w:t>
            </w:r>
            <w:r>
              <w:rPr>
                <w:lang w:val="en-US"/>
              </w:rPr>
              <w:t xml:space="preserve">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rPr>
                <w:lang w:val="en-US"/>
              </w:rPr>
              <w:t xml:space="preserve">650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rPr>
                <w:lang w:val="en-US"/>
              </w:rPr>
              <w:t xml:space="preserve">650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7905E7" w:rsidRPr="00F5595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2041" w:type="dxa"/>
            <w:vAlign w:val="bottom"/>
          </w:tcPr>
          <w:p w:rsidR="007905E7" w:rsidRPr="0012173A" w:rsidRDefault="007905E7" w:rsidP="00DC4BF4">
            <w:r>
              <w:t>Печать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650 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65</w:t>
            </w:r>
            <w:r>
              <w:t>0 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6</w:t>
            </w:r>
            <w:r>
              <w:t>50 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7905E7" w:rsidRPr="007813B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6125" w:type="dxa"/>
            <w:gridSpan w:val="7"/>
            <w:vAlign w:val="bottom"/>
          </w:tcPr>
          <w:p w:rsidR="00F318D6" w:rsidRDefault="007905E7" w:rsidP="00DC4BF4">
            <w:pPr>
              <w:rPr>
                <w:b/>
              </w:rPr>
            </w:pPr>
            <w:r>
              <w:rPr>
                <w:b/>
              </w:rPr>
              <w:t>Итоговая це</w:t>
            </w:r>
            <w:r w:rsidR="00F318D6">
              <w:rPr>
                <w:b/>
              </w:rPr>
              <w:t xml:space="preserve">на рассчитывается индивидуально, </w:t>
            </w:r>
          </w:p>
          <w:p w:rsidR="007905E7" w:rsidRPr="007813BA" w:rsidRDefault="007905E7" w:rsidP="00DC4BF4">
            <w:pPr>
              <w:rPr>
                <w:b/>
              </w:rPr>
            </w:pPr>
            <w:r>
              <w:rPr>
                <w:b/>
              </w:rPr>
              <w:t>исходя из общей площади нанесения</w:t>
            </w:r>
          </w:p>
        </w:tc>
      </w:tr>
      <w:tr w:rsidR="007905E7" w:rsidRPr="001248F1" w:rsidTr="00DC4BF4">
        <w:tc>
          <w:tcPr>
            <w:tcW w:w="4649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tabs>
                <w:tab w:val="right" w:pos="4423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Трамвай*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36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361" w:type="dxa"/>
            <w:gridSpan w:val="2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362" w:type="dxa"/>
            <w:gridSpan w:val="2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7905E7" w:rsidRPr="001248F1" w:rsidRDefault="007905E7" w:rsidP="00DC4BF4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7905E7" w:rsidRPr="00F5595A" w:rsidTr="00DC4BF4">
        <w:tc>
          <w:tcPr>
            <w:tcW w:w="4649" w:type="dxa"/>
            <w:vMerge w:val="restart"/>
            <w:vAlign w:val="center"/>
          </w:tcPr>
          <w:p w:rsidR="007905E7" w:rsidRDefault="007905E7" w:rsidP="00DC4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4CC118" wp14:editId="499874A9">
                  <wp:extent cx="2808000" cy="1227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m_previe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7905E7" w:rsidRDefault="007905E7" w:rsidP="00DC4BF4">
            <w:r>
              <w:t>Аренда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71</w:t>
            </w:r>
            <w:r w:rsidRPr="00F5595A">
              <w:t xml:space="preserve"> 000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120</w:t>
            </w:r>
            <w:r w:rsidRPr="00F5595A">
              <w:t xml:space="preserve"> 000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rPr>
                <w:lang w:val="en-US"/>
              </w:rPr>
              <w:t>240</w:t>
            </w:r>
            <w:r w:rsidRPr="00F5595A">
              <w:t xml:space="preserve"> 000</w:t>
            </w:r>
          </w:p>
        </w:tc>
      </w:tr>
      <w:tr w:rsidR="007905E7" w:rsidRPr="00F5595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2041" w:type="dxa"/>
            <w:vAlign w:val="bottom"/>
          </w:tcPr>
          <w:p w:rsidR="007905E7" w:rsidRDefault="007905E7" w:rsidP="00DC4BF4">
            <w:r>
              <w:t>Монтаж/демонтаж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t>650</w:t>
            </w:r>
            <w:r w:rsidRPr="003531C2">
              <w:t xml:space="preserve">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t>650</w:t>
            </w:r>
            <w:r w:rsidRPr="003531C2">
              <w:t xml:space="preserve">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D7047D" w:rsidRDefault="007905E7" w:rsidP="00DC4BF4">
            <w:pPr>
              <w:jc w:val="center"/>
            </w:pPr>
            <w:r>
              <w:t>650</w:t>
            </w:r>
            <w:r w:rsidRPr="003531C2">
              <w:t xml:space="preserve">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7905E7" w:rsidRPr="00F5595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2041" w:type="dxa"/>
            <w:vAlign w:val="bottom"/>
          </w:tcPr>
          <w:p w:rsidR="007905E7" w:rsidRPr="0012173A" w:rsidRDefault="007905E7" w:rsidP="00DC4BF4">
            <w:r>
              <w:t>Печать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650 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650 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gridSpan w:val="2"/>
            <w:vAlign w:val="bottom"/>
          </w:tcPr>
          <w:p w:rsidR="007905E7" w:rsidRPr="00F5595A" w:rsidRDefault="007905E7" w:rsidP="00DC4BF4">
            <w:pPr>
              <w:jc w:val="center"/>
            </w:pPr>
            <w:r>
              <w:t>650 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7905E7" w:rsidRPr="007813BA" w:rsidTr="00DC4BF4">
        <w:tc>
          <w:tcPr>
            <w:tcW w:w="4649" w:type="dxa"/>
            <w:vMerge/>
            <w:vAlign w:val="bottom"/>
          </w:tcPr>
          <w:p w:rsidR="007905E7" w:rsidRDefault="007905E7" w:rsidP="00DC4BF4"/>
        </w:tc>
        <w:tc>
          <w:tcPr>
            <w:tcW w:w="6125" w:type="dxa"/>
            <w:gridSpan w:val="7"/>
            <w:vAlign w:val="bottom"/>
          </w:tcPr>
          <w:p w:rsidR="00F318D6" w:rsidRDefault="007905E7" w:rsidP="00DC4BF4">
            <w:pPr>
              <w:rPr>
                <w:b/>
              </w:rPr>
            </w:pPr>
            <w:r>
              <w:rPr>
                <w:b/>
              </w:rPr>
              <w:t>Итоговая цен</w:t>
            </w:r>
            <w:r w:rsidR="00F318D6">
              <w:rPr>
                <w:b/>
              </w:rPr>
              <w:t>а рассчитывается индивидуально,</w:t>
            </w:r>
          </w:p>
          <w:p w:rsidR="007905E7" w:rsidRPr="007813BA" w:rsidRDefault="007905E7" w:rsidP="00DC4BF4">
            <w:pPr>
              <w:rPr>
                <w:b/>
              </w:rPr>
            </w:pPr>
            <w:r>
              <w:rPr>
                <w:b/>
              </w:rPr>
              <w:t>исходя из общей площади нанесения</w:t>
            </w:r>
          </w:p>
        </w:tc>
      </w:tr>
      <w:tr w:rsidR="007905E7" w:rsidRPr="007813BA" w:rsidTr="00DC4BF4">
        <w:tc>
          <w:tcPr>
            <w:tcW w:w="4649" w:type="dxa"/>
            <w:vAlign w:val="bottom"/>
          </w:tcPr>
          <w:p w:rsidR="007905E7" w:rsidRDefault="007905E7" w:rsidP="00DC4BF4"/>
        </w:tc>
        <w:tc>
          <w:tcPr>
            <w:tcW w:w="6125" w:type="dxa"/>
            <w:gridSpan w:val="7"/>
            <w:vAlign w:val="bottom"/>
          </w:tcPr>
          <w:p w:rsidR="007905E7" w:rsidRDefault="007905E7" w:rsidP="00DC4BF4">
            <w:pPr>
              <w:rPr>
                <w:b/>
              </w:rPr>
            </w:pPr>
          </w:p>
        </w:tc>
      </w:tr>
    </w:tbl>
    <w:p w:rsidR="007905E7" w:rsidRDefault="007905E7" w:rsidP="007905E7">
      <w:r>
        <w:t>Обновленный прайс действует с 1 февраля 2022года</w:t>
      </w:r>
    </w:p>
    <w:p w:rsidR="000B47C9" w:rsidRDefault="000B47C9" w:rsidP="007568FE">
      <w:bookmarkStart w:id="0" w:name="_GoBack"/>
      <w:bookmarkEnd w:id="0"/>
      <w:r>
        <w:br w:type="page"/>
      </w:r>
    </w:p>
    <w:sectPr w:rsidR="000B47C9" w:rsidSect="00F318D6">
      <w:headerReference w:type="default" r:id="rId15"/>
      <w:foot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556" w:rsidRDefault="00167556" w:rsidP="00816E52">
      <w:pPr>
        <w:spacing w:after="0" w:line="240" w:lineRule="auto"/>
      </w:pPr>
      <w:r>
        <w:separator/>
      </w:r>
    </w:p>
  </w:endnote>
  <w:endnote w:type="continuationSeparator" w:id="0">
    <w:p w:rsidR="00167556" w:rsidRDefault="00167556" w:rsidP="0081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8B9" w:rsidRPr="003358B9" w:rsidRDefault="003358B9" w:rsidP="003358B9">
    <w:pPr>
      <w:pStyle w:val="a6"/>
      <w:tabs>
        <w:tab w:val="clear" w:pos="4677"/>
        <w:tab w:val="clear" w:pos="9355"/>
      </w:tabs>
      <w:spacing w:before="480"/>
      <w:jc w:val="center"/>
      <w:rPr>
        <w:b/>
        <w:color w:val="FFFFFF" w:themeColor="background1"/>
        <w:lang w:val="en-US"/>
      </w:rPr>
    </w:pPr>
    <w:r>
      <w:rPr>
        <w:b/>
        <w:noProof/>
        <w:color w:val="FFFFFF" w:themeColor="background1"/>
        <w:lang w:eastAsia="ru-RU"/>
      </w:rPr>
      <w:drawing>
        <wp:anchor distT="0" distB="0" distL="114300" distR="114300" simplePos="0" relativeHeight="251663360" behindDoc="1" locked="0" layoutInCell="1" allowOverlap="1" wp14:anchorId="259F8BB4" wp14:editId="74BF3EF8">
          <wp:simplePos x="0" y="0"/>
          <wp:positionH relativeFrom="page">
            <wp:align>center</wp:align>
          </wp:positionH>
          <wp:positionV relativeFrom="topMargin">
            <wp:posOffset>9541510</wp:posOffset>
          </wp:positionV>
          <wp:extent cx="6840000" cy="792000"/>
          <wp:effectExtent l="0" t="0" r="0" b="8255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one_blank_01_bottom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556" w:rsidRDefault="00167556" w:rsidP="00816E52">
      <w:pPr>
        <w:spacing w:after="0" w:line="240" w:lineRule="auto"/>
      </w:pPr>
      <w:r>
        <w:separator/>
      </w:r>
    </w:p>
  </w:footnote>
  <w:footnote w:type="continuationSeparator" w:id="0">
    <w:p w:rsidR="00167556" w:rsidRDefault="00167556" w:rsidP="0081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8B9" w:rsidRPr="003358B9" w:rsidRDefault="003358B9" w:rsidP="00B539A7">
    <w:pPr>
      <w:pStyle w:val="a4"/>
      <w:tabs>
        <w:tab w:val="clear" w:pos="4677"/>
        <w:tab w:val="clear" w:pos="9355"/>
        <w:tab w:val="left" w:pos="8295"/>
        <w:tab w:val="left" w:pos="9630"/>
      </w:tabs>
      <w:spacing w:before="350" w:after="150"/>
      <w:ind w:left="283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E41A243" wp14:editId="16FAB9FC">
          <wp:simplePos x="0" y="0"/>
          <wp:positionH relativeFrom="page">
            <wp:posOffset>360680</wp:posOffset>
          </wp:positionH>
          <wp:positionV relativeFrom="page">
            <wp:posOffset>438150</wp:posOffset>
          </wp:positionV>
          <wp:extent cx="6839585" cy="1079500"/>
          <wp:effectExtent l="0" t="0" r="0" b="6350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one_blank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A57">
      <w:rPr>
        <w:noProof/>
        <w:lang w:eastAsia="ru-RU"/>
      </w:rPr>
      <w:t>г. Владивосток,</w:t>
    </w:r>
    <w:r w:rsidR="00B539A7">
      <w:rPr>
        <w:noProof/>
        <w:lang w:eastAsia="ru-RU"/>
      </w:rPr>
      <w:tab/>
    </w:r>
    <w:r w:rsidR="00B539A7">
      <w:rPr>
        <w:noProof/>
        <w:lang w:eastAsia="ru-RU"/>
      </w:rPr>
      <w:tab/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ул. Ульяновская, 7, каб. 307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 xml:space="preserve">(423) </w:t>
    </w:r>
    <w:r w:rsidR="006A1DBB" w:rsidRPr="006A1DBB">
      <w:rPr>
        <w:noProof/>
        <w:lang w:eastAsia="ru-RU"/>
      </w:rPr>
      <w:t>209-09-29</w:t>
    </w:r>
    <w:r w:rsidR="006A1DBB">
      <w:rPr>
        <w:noProof/>
        <w:lang w:eastAsia="ru-RU"/>
      </w:rPr>
      <w:t xml:space="preserve">, </w:t>
    </w:r>
    <w:r w:rsidR="008A6A57">
      <w:rPr>
        <w:noProof/>
        <w:lang w:eastAsia="ru-RU"/>
      </w:rPr>
      <w:t>2-300-252, 2-300-262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info@newtone</w:t>
    </w:r>
    <w:r w:rsidR="00C84B51">
      <w:rPr>
        <w:noProof/>
        <w:lang w:eastAsia="ru-RU"/>
      </w:rPr>
      <w:t>-</w:t>
    </w:r>
    <w:r w:rsidR="008A6A57">
      <w:rPr>
        <w:noProof/>
        <w:lang w:eastAsia="ru-RU"/>
      </w:rPr>
      <w:t>vl.ru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www.newtone</w:t>
    </w:r>
    <w:r w:rsidR="00C84B51">
      <w:rPr>
        <w:noProof/>
        <w:lang w:eastAsia="ru-RU"/>
      </w:rPr>
      <w:t>-</w:t>
    </w:r>
    <w:r w:rsidR="008A6A57">
      <w:rPr>
        <w:noProof/>
        <w:lang w:eastAsia="ru-RU"/>
      </w:rPr>
      <w:t>vl.ru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5407C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D5"/>
    <w:rsid w:val="000024F7"/>
    <w:rsid w:val="00011CEE"/>
    <w:rsid w:val="00022DF1"/>
    <w:rsid w:val="000A0078"/>
    <w:rsid w:val="000A7B07"/>
    <w:rsid w:val="000B47C9"/>
    <w:rsid w:val="000B7817"/>
    <w:rsid w:val="00115475"/>
    <w:rsid w:val="00120EF6"/>
    <w:rsid w:val="0012173A"/>
    <w:rsid w:val="001248F1"/>
    <w:rsid w:val="00146E7C"/>
    <w:rsid w:val="001619CF"/>
    <w:rsid w:val="00167556"/>
    <w:rsid w:val="00175C93"/>
    <w:rsid w:val="001835A5"/>
    <w:rsid w:val="001968E3"/>
    <w:rsid w:val="001D2248"/>
    <w:rsid w:val="00234377"/>
    <w:rsid w:val="00296DE7"/>
    <w:rsid w:val="00297241"/>
    <w:rsid w:val="002B2872"/>
    <w:rsid w:val="00311F3F"/>
    <w:rsid w:val="00312FBC"/>
    <w:rsid w:val="00331F6C"/>
    <w:rsid w:val="003358B9"/>
    <w:rsid w:val="003531C2"/>
    <w:rsid w:val="003946A6"/>
    <w:rsid w:val="00395C7F"/>
    <w:rsid w:val="0039607E"/>
    <w:rsid w:val="003A4232"/>
    <w:rsid w:val="003C2926"/>
    <w:rsid w:val="003E3FFE"/>
    <w:rsid w:val="003E485C"/>
    <w:rsid w:val="003F0DB9"/>
    <w:rsid w:val="00494CD5"/>
    <w:rsid w:val="004F38AC"/>
    <w:rsid w:val="00527D18"/>
    <w:rsid w:val="00557AF7"/>
    <w:rsid w:val="005A0A4F"/>
    <w:rsid w:val="00604A6B"/>
    <w:rsid w:val="006A16CC"/>
    <w:rsid w:val="006A1DBB"/>
    <w:rsid w:val="00731404"/>
    <w:rsid w:val="00731AF2"/>
    <w:rsid w:val="0074787A"/>
    <w:rsid w:val="007568FE"/>
    <w:rsid w:val="007813BA"/>
    <w:rsid w:val="007905E7"/>
    <w:rsid w:val="00791B02"/>
    <w:rsid w:val="007A2928"/>
    <w:rsid w:val="00810B28"/>
    <w:rsid w:val="008150AF"/>
    <w:rsid w:val="00815531"/>
    <w:rsid w:val="00816E52"/>
    <w:rsid w:val="00840CFF"/>
    <w:rsid w:val="00855A59"/>
    <w:rsid w:val="00856BD5"/>
    <w:rsid w:val="00857D26"/>
    <w:rsid w:val="00890883"/>
    <w:rsid w:val="008A6A57"/>
    <w:rsid w:val="008F391F"/>
    <w:rsid w:val="008F464B"/>
    <w:rsid w:val="009338AF"/>
    <w:rsid w:val="00953821"/>
    <w:rsid w:val="009A40E3"/>
    <w:rsid w:val="009E1BA5"/>
    <w:rsid w:val="009E5F1E"/>
    <w:rsid w:val="009F2DA1"/>
    <w:rsid w:val="00A43480"/>
    <w:rsid w:val="00A67EC2"/>
    <w:rsid w:val="00A7554B"/>
    <w:rsid w:val="00AD164C"/>
    <w:rsid w:val="00B539A7"/>
    <w:rsid w:val="00B550FF"/>
    <w:rsid w:val="00BA136B"/>
    <w:rsid w:val="00BB3617"/>
    <w:rsid w:val="00BE6721"/>
    <w:rsid w:val="00C261FD"/>
    <w:rsid w:val="00C84B51"/>
    <w:rsid w:val="00CD1990"/>
    <w:rsid w:val="00CF4B7D"/>
    <w:rsid w:val="00D24A2C"/>
    <w:rsid w:val="00D67DBB"/>
    <w:rsid w:val="00D7047D"/>
    <w:rsid w:val="00D86AAC"/>
    <w:rsid w:val="00DD08CB"/>
    <w:rsid w:val="00DD27DD"/>
    <w:rsid w:val="00DE3F35"/>
    <w:rsid w:val="00E103B5"/>
    <w:rsid w:val="00E56261"/>
    <w:rsid w:val="00E90854"/>
    <w:rsid w:val="00EA0DB2"/>
    <w:rsid w:val="00EF0F08"/>
    <w:rsid w:val="00EF46E7"/>
    <w:rsid w:val="00EF7E39"/>
    <w:rsid w:val="00F318D6"/>
    <w:rsid w:val="00F84A90"/>
    <w:rsid w:val="00FC1997"/>
    <w:rsid w:val="00FD15D2"/>
    <w:rsid w:val="00FE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B42B1A3-B327-40EA-96F2-EB5056E8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568FE"/>
  </w:style>
  <w:style w:type="paragraph" w:styleId="1">
    <w:name w:val="heading 1"/>
    <w:basedOn w:val="a0"/>
    <w:next w:val="a0"/>
    <w:link w:val="10"/>
    <w:uiPriority w:val="9"/>
    <w:qFormat/>
    <w:rsid w:val="004F38AC"/>
    <w:pPr>
      <w:keepNext/>
      <w:keepLines/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FF4000"/>
      <w:sz w:val="40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248F1"/>
    <w:pPr>
      <w:keepNext/>
      <w:keepLines/>
      <w:spacing w:before="60" w:after="60" w:line="240" w:lineRule="auto"/>
      <w:outlineLvl w:val="1"/>
    </w:pPr>
    <w:rPr>
      <w:rFonts w:asciiTheme="majorHAnsi" w:eastAsiaTheme="majorEastAsia" w:hAnsiTheme="majorHAnsi" w:cstheme="majorBidi"/>
      <w:b/>
      <w:bCs/>
      <w:color w:val="FF8000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16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816E52"/>
  </w:style>
  <w:style w:type="paragraph" w:styleId="a6">
    <w:name w:val="footer"/>
    <w:basedOn w:val="a0"/>
    <w:link w:val="a7"/>
    <w:uiPriority w:val="99"/>
    <w:unhideWhenUsed/>
    <w:rsid w:val="00816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816E52"/>
  </w:style>
  <w:style w:type="paragraph" w:styleId="a8">
    <w:name w:val="Balloon Text"/>
    <w:basedOn w:val="a0"/>
    <w:link w:val="a9"/>
    <w:uiPriority w:val="99"/>
    <w:semiHidden/>
    <w:unhideWhenUsed/>
    <w:rsid w:val="0081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16E52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022DF1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4F38AC"/>
    <w:rPr>
      <w:rFonts w:asciiTheme="majorHAnsi" w:eastAsiaTheme="majorEastAsia" w:hAnsiTheme="majorHAnsi" w:cstheme="majorBidi"/>
      <w:b/>
      <w:bCs/>
      <w:color w:val="FF4000"/>
      <w:sz w:val="40"/>
      <w:szCs w:val="28"/>
    </w:rPr>
  </w:style>
  <w:style w:type="table" w:styleId="ab">
    <w:name w:val="Table Grid"/>
    <w:basedOn w:val="a2"/>
    <w:uiPriority w:val="59"/>
    <w:rsid w:val="00856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1248F1"/>
    <w:rPr>
      <w:rFonts w:asciiTheme="majorHAnsi" w:eastAsiaTheme="majorEastAsia" w:hAnsiTheme="majorHAnsi" w:cstheme="majorBidi"/>
      <w:b/>
      <w:bCs/>
      <w:color w:val="FF8000"/>
      <w:sz w:val="28"/>
      <w:szCs w:val="26"/>
    </w:rPr>
  </w:style>
  <w:style w:type="table" w:styleId="ac">
    <w:name w:val="Light List"/>
    <w:basedOn w:val="a2"/>
    <w:uiPriority w:val="61"/>
    <w:rsid w:val="001248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d">
    <w:name w:val="List Paragraph"/>
    <w:basedOn w:val="a0"/>
    <w:uiPriority w:val="34"/>
    <w:qFormat/>
    <w:rsid w:val="00011CEE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3531C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works\NewTone\_blank\newtone_blank_01_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newtone_blank_01_2.dotx</Template>
  <TotalTime>1890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cp:lastPrinted>2016-01-26T02:54:00Z</cp:lastPrinted>
  <dcterms:created xsi:type="dcterms:W3CDTF">2021-10-21T05:59:00Z</dcterms:created>
  <dcterms:modified xsi:type="dcterms:W3CDTF">2022-05-11T05:26:00Z</dcterms:modified>
</cp:coreProperties>
</file>